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6BD" w:rsidRPr="0059754A" w:rsidRDefault="002A76BD" w:rsidP="008F7D66">
      <w:pPr>
        <w:spacing w:after="0"/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108pt;margin-top:-55.9pt;width:594pt;height:840pt;z-index:-251659776;visibility:visible;mso-position-horizontal:right;mso-position-horizontal-relative:page">
            <v:imagedata r:id="rId5" o:title=""/>
            <w10:wrap anchorx="page"/>
          </v:shape>
        </w:pict>
      </w:r>
    </w:p>
    <w:p w:rsidR="002A76BD" w:rsidRPr="008F7D66" w:rsidRDefault="002A76BD" w:rsidP="008F7D66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4F8F">
        <w:rPr>
          <w:rFonts w:ascii="Times New Roman" w:hAnsi="Times New Roman"/>
          <w:sz w:val="28"/>
          <w:szCs w:val="28"/>
        </w:rPr>
        <w:t>Государственное бюджетное учреждение культуры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4F8F">
        <w:rPr>
          <w:rFonts w:ascii="Times New Roman" w:hAnsi="Times New Roman"/>
          <w:sz w:val="28"/>
          <w:szCs w:val="28"/>
        </w:rPr>
        <w:t>«Псковская областная универсальная научная библиотека»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4F8F">
        <w:rPr>
          <w:rFonts w:ascii="Times New Roman" w:hAnsi="Times New Roman"/>
          <w:sz w:val="28"/>
          <w:szCs w:val="28"/>
        </w:rPr>
        <w:t xml:space="preserve">Муниципальное бюджетное учреждение культуры 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4F8F">
        <w:rPr>
          <w:rFonts w:ascii="Times New Roman" w:hAnsi="Times New Roman"/>
          <w:sz w:val="28"/>
          <w:szCs w:val="28"/>
        </w:rPr>
        <w:t xml:space="preserve">«Островская центральная районная библиотека» 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Arlekino" w:hAnsi="Arlekino"/>
          <w:b/>
          <w:sz w:val="28"/>
          <w:szCs w:val="28"/>
        </w:rPr>
      </w:pPr>
    </w:p>
    <w:p w:rsidR="002A76BD" w:rsidRPr="0059754A" w:rsidRDefault="002A76BD" w:rsidP="003F4B40">
      <w:pPr>
        <w:spacing w:after="0"/>
        <w:jc w:val="center"/>
        <w:rPr>
          <w:rFonts w:ascii="Derby" w:hAnsi="Derby"/>
          <w:b/>
          <w:color w:val="0070C0"/>
          <w:sz w:val="32"/>
          <w:szCs w:val="32"/>
        </w:rPr>
      </w:pPr>
      <w:r w:rsidRPr="0059754A">
        <w:rPr>
          <w:rFonts w:ascii="Derby Cyr" w:hAnsi="Derby Cyr"/>
          <w:b/>
          <w:color w:val="0070C0"/>
          <w:sz w:val="32"/>
          <w:szCs w:val="32"/>
        </w:rPr>
        <w:t xml:space="preserve">МЕЖРАЙОННЫЙ КРУГЛЫЙ СТОЛ </w:t>
      </w:r>
    </w:p>
    <w:p w:rsidR="002A76BD" w:rsidRPr="0059754A" w:rsidRDefault="002A76BD" w:rsidP="003F4B40">
      <w:pPr>
        <w:spacing w:after="0"/>
        <w:jc w:val="center"/>
        <w:rPr>
          <w:rFonts w:ascii="Derby" w:hAnsi="Derby"/>
          <w:b/>
          <w:color w:val="CC3300"/>
          <w:sz w:val="32"/>
          <w:szCs w:val="32"/>
        </w:rPr>
      </w:pPr>
    </w:p>
    <w:p w:rsidR="002A76BD" w:rsidRPr="0059754A" w:rsidRDefault="002A76BD" w:rsidP="003F4B40">
      <w:pPr>
        <w:spacing w:after="0"/>
        <w:jc w:val="center"/>
        <w:rPr>
          <w:rFonts w:ascii="Derby" w:hAnsi="Derby"/>
          <w:b/>
          <w:color w:val="0070C0"/>
          <w:sz w:val="32"/>
          <w:szCs w:val="32"/>
        </w:rPr>
      </w:pPr>
      <w:r w:rsidRPr="0059754A">
        <w:rPr>
          <w:rFonts w:ascii="Derby" w:hAnsi="Derby" w:cs="Cambria"/>
          <w:b/>
          <w:color w:val="0070C0"/>
          <w:sz w:val="32"/>
          <w:szCs w:val="32"/>
        </w:rPr>
        <w:t>«</w:t>
      </w:r>
      <w:r w:rsidRPr="0059754A">
        <w:rPr>
          <w:rFonts w:ascii="Derby Cyr" w:hAnsi="Derby Cyr" w:cs="Arlekino"/>
          <w:b/>
          <w:color w:val="0070C0"/>
          <w:sz w:val="32"/>
          <w:szCs w:val="32"/>
        </w:rPr>
        <w:t>ЧТЕНИЕ</w:t>
      </w:r>
      <w:r w:rsidRPr="00CD5D92">
        <w:rPr>
          <w:rFonts w:ascii="Times New Roman" w:hAnsi="Times New Roman" w:cs="Arlekino"/>
          <w:b/>
          <w:color w:val="0070C0"/>
          <w:sz w:val="32"/>
          <w:szCs w:val="32"/>
        </w:rPr>
        <w:t xml:space="preserve"> </w:t>
      </w:r>
      <w:r w:rsidRPr="0059754A">
        <w:rPr>
          <w:rFonts w:ascii="Derby Cyr" w:hAnsi="Derby Cyr" w:cs="Arlekino"/>
          <w:b/>
          <w:color w:val="0070C0"/>
          <w:sz w:val="32"/>
          <w:szCs w:val="32"/>
        </w:rPr>
        <w:t>КАК</w:t>
      </w:r>
      <w:r w:rsidRPr="00CD5D92">
        <w:rPr>
          <w:rFonts w:ascii="Times New Roman" w:hAnsi="Times New Roman" w:cs="Arlekino"/>
          <w:b/>
          <w:color w:val="0070C0"/>
          <w:sz w:val="32"/>
          <w:szCs w:val="32"/>
        </w:rPr>
        <w:t xml:space="preserve"> </w:t>
      </w:r>
      <w:r w:rsidRPr="0059754A">
        <w:rPr>
          <w:rFonts w:ascii="Derby Cyr" w:hAnsi="Derby Cyr" w:cs="Arlekino"/>
          <w:b/>
          <w:color w:val="0070C0"/>
          <w:sz w:val="32"/>
          <w:szCs w:val="32"/>
        </w:rPr>
        <w:t>ОБРАЗЖИЗНИ</w:t>
      </w:r>
      <w:r w:rsidRPr="0059754A">
        <w:rPr>
          <w:rFonts w:ascii="Derby" w:hAnsi="Derby"/>
          <w:b/>
          <w:color w:val="0070C0"/>
          <w:sz w:val="32"/>
          <w:szCs w:val="32"/>
        </w:rPr>
        <w:t xml:space="preserve">: </w:t>
      </w:r>
    </w:p>
    <w:p w:rsidR="002A76BD" w:rsidRPr="0059754A" w:rsidRDefault="002A76BD" w:rsidP="003F4B40">
      <w:pPr>
        <w:spacing w:after="0"/>
        <w:jc w:val="center"/>
        <w:rPr>
          <w:rFonts w:ascii="Derby" w:hAnsi="Derby"/>
          <w:b/>
          <w:color w:val="0070C0"/>
          <w:sz w:val="32"/>
          <w:szCs w:val="32"/>
        </w:rPr>
      </w:pPr>
      <w:r w:rsidRPr="0059754A">
        <w:rPr>
          <w:rFonts w:ascii="Derby Cyr" w:hAnsi="Derby Cyr"/>
          <w:b/>
          <w:color w:val="0070C0"/>
          <w:sz w:val="32"/>
          <w:szCs w:val="32"/>
        </w:rPr>
        <w:t xml:space="preserve">СОВРЕМЕННЫЕ ТЕХНОЛОГИИ </w:t>
      </w:r>
    </w:p>
    <w:p w:rsidR="002A76BD" w:rsidRPr="0059754A" w:rsidRDefault="002A76BD" w:rsidP="00AF2C76">
      <w:pPr>
        <w:spacing w:after="0"/>
        <w:jc w:val="center"/>
        <w:rPr>
          <w:rFonts w:ascii="Derby" w:hAnsi="Derby"/>
          <w:b/>
          <w:color w:val="0070C0"/>
          <w:sz w:val="32"/>
          <w:szCs w:val="32"/>
        </w:rPr>
      </w:pPr>
      <w:r w:rsidRPr="0059754A">
        <w:rPr>
          <w:rFonts w:ascii="Derby Cyr" w:hAnsi="Derby Cyr"/>
          <w:b/>
          <w:color w:val="0070C0"/>
          <w:sz w:val="32"/>
          <w:szCs w:val="32"/>
        </w:rPr>
        <w:t>ПОПУЛЯРИЗАЦИИ КНИГИ И ЧТЕНИЯ</w:t>
      </w:r>
      <w:r w:rsidRPr="0059754A">
        <w:rPr>
          <w:rFonts w:ascii="Derby" w:hAnsi="Derby" w:cs="Cambria"/>
          <w:b/>
          <w:color w:val="0070C0"/>
          <w:sz w:val="32"/>
          <w:szCs w:val="32"/>
        </w:rPr>
        <w:t>»</w:t>
      </w:r>
    </w:p>
    <w:p w:rsidR="002A76BD" w:rsidRPr="00AF2C76" w:rsidRDefault="002A76BD" w:rsidP="003F4B40">
      <w:pPr>
        <w:spacing w:after="0"/>
        <w:jc w:val="center"/>
        <w:rPr>
          <w:rFonts w:ascii="Times New Roman" w:hAnsi="Times New Roman"/>
          <w:color w:val="CC3300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F2C76" w:rsidRDefault="002A76BD" w:rsidP="003F4B4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F2C76">
        <w:rPr>
          <w:rFonts w:ascii="Times New Roman" w:hAnsi="Times New Roman"/>
          <w:b/>
          <w:sz w:val="36"/>
          <w:szCs w:val="36"/>
        </w:rPr>
        <w:t xml:space="preserve">Программа </w:t>
      </w:r>
    </w:p>
    <w:p w:rsidR="002A76BD" w:rsidRPr="00AF2C76" w:rsidRDefault="002A76BD" w:rsidP="003F4B40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F2C76">
        <w:rPr>
          <w:rFonts w:ascii="Times New Roman" w:hAnsi="Times New Roman"/>
          <w:b/>
          <w:sz w:val="36"/>
          <w:szCs w:val="36"/>
        </w:rPr>
        <w:t>25 февраля 2021 года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A74F8F">
      <w:pPr>
        <w:spacing w:after="0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Default="002A76BD" w:rsidP="00A74F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A74F8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4F8F">
        <w:rPr>
          <w:rFonts w:ascii="Times New Roman" w:hAnsi="Times New Roman"/>
          <w:b/>
          <w:sz w:val="28"/>
          <w:szCs w:val="28"/>
        </w:rPr>
        <w:t xml:space="preserve">Место проведения: </w:t>
      </w:r>
    </w:p>
    <w:p w:rsidR="002A76BD" w:rsidRDefault="002A76BD" w:rsidP="005872E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74F8F">
        <w:rPr>
          <w:rFonts w:ascii="Times New Roman" w:hAnsi="Times New Roman"/>
          <w:sz w:val="28"/>
          <w:szCs w:val="28"/>
        </w:rPr>
        <w:t>Муниципальное бюджетное учреждение культуры «Островская центральная районная библиотека», Псковская область, г. Остров</w:t>
      </w:r>
      <w:r>
        <w:rPr>
          <w:rFonts w:ascii="Times New Roman" w:hAnsi="Times New Roman"/>
          <w:sz w:val="28"/>
          <w:szCs w:val="28"/>
        </w:rPr>
        <w:t>, у</w:t>
      </w:r>
      <w:r w:rsidRPr="00A74F8F">
        <w:rPr>
          <w:rFonts w:ascii="Times New Roman" w:hAnsi="Times New Roman"/>
          <w:sz w:val="28"/>
          <w:szCs w:val="28"/>
        </w:rPr>
        <w:t>л. Спартака, д. 7</w:t>
      </w:r>
    </w:p>
    <w:p w:rsidR="002A76BD" w:rsidRPr="00CD5D92" w:rsidRDefault="002A76BD" w:rsidP="00E006C8">
      <w:pPr>
        <w:spacing w:after="0"/>
        <w:jc w:val="center"/>
        <w:rPr>
          <w:rFonts w:ascii="Times New Roman" w:hAnsi="Times New Roman"/>
          <w:b/>
          <w:color w:val="0070C0"/>
          <w:sz w:val="28"/>
          <w:szCs w:val="28"/>
        </w:rPr>
      </w:pPr>
      <w:bookmarkStart w:id="0" w:name="_GoBack"/>
    </w:p>
    <w:p w:rsidR="002A76BD" w:rsidRPr="00E006C8" w:rsidRDefault="002A76BD" w:rsidP="00E006C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0;margin-top:-56.45pt;width:601.5pt;height:844.5pt;z-index:-251658752;visibility:visible;mso-position-horizontal:center;mso-position-horizontal-relative:page">
            <v:imagedata r:id="rId6" o:title=""/>
            <w10:wrap anchorx="page"/>
          </v:shape>
        </w:pict>
      </w:r>
      <w:bookmarkEnd w:id="0"/>
      <w:r w:rsidRPr="00E12155">
        <w:rPr>
          <w:rFonts w:ascii="Derby Cyr" w:hAnsi="Derby Cyr"/>
          <w:b/>
          <w:color w:val="0070C0"/>
          <w:sz w:val="28"/>
          <w:szCs w:val="28"/>
        </w:rPr>
        <w:t>ПРОГРАММА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74F8F" w:rsidRDefault="002A76BD" w:rsidP="002C79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74F8F">
        <w:rPr>
          <w:rFonts w:ascii="Times New Roman" w:hAnsi="Times New Roman"/>
          <w:b/>
          <w:sz w:val="28"/>
          <w:szCs w:val="28"/>
        </w:rPr>
        <w:t>9.00 – 14.00</w:t>
      </w:r>
    </w:p>
    <w:p w:rsidR="002A76BD" w:rsidRPr="00A74F8F" w:rsidRDefault="002A76BD" w:rsidP="002C79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9.00 – 10.00</w:t>
      </w:r>
      <w:r w:rsidRPr="00A74F8F">
        <w:rPr>
          <w:rFonts w:ascii="Times New Roman" w:hAnsi="Times New Roman"/>
          <w:sz w:val="28"/>
          <w:szCs w:val="28"/>
        </w:rPr>
        <w:t xml:space="preserve"> – Заезд участни</w:t>
      </w:r>
      <w:r>
        <w:rPr>
          <w:rFonts w:ascii="Times New Roman" w:hAnsi="Times New Roman"/>
          <w:sz w:val="28"/>
          <w:szCs w:val="28"/>
        </w:rPr>
        <w:t>ков Межрайонного круглого стола</w:t>
      </w:r>
    </w:p>
    <w:p w:rsidR="002A76BD" w:rsidRPr="00A74F8F" w:rsidRDefault="002A76BD" w:rsidP="002C79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10.00 – 11.00</w:t>
      </w:r>
      <w:r w:rsidRPr="00A74F8F">
        <w:rPr>
          <w:rFonts w:ascii="Times New Roman" w:hAnsi="Times New Roman"/>
          <w:sz w:val="28"/>
          <w:szCs w:val="28"/>
        </w:rPr>
        <w:t xml:space="preserve"> – Экскурсия по Островской центральной районной библиотек</w:t>
      </w:r>
      <w:r>
        <w:rPr>
          <w:rFonts w:ascii="Times New Roman" w:hAnsi="Times New Roman"/>
          <w:sz w:val="28"/>
          <w:szCs w:val="28"/>
        </w:rPr>
        <w:t>е</w:t>
      </w:r>
    </w:p>
    <w:p w:rsidR="002A76BD" w:rsidRPr="00A74F8F" w:rsidRDefault="002A76BD" w:rsidP="002C797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76BD" w:rsidRPr="0059754A" w:rsidRDefault="002A76BD" w:rsidP="003F4B40">
      <w:pPr>
        <w:spacing w:after="0"/>
        <w:jc w:val="center"/>
        <w:rPr>
          <w:rFonts w:ascii="Derby" w:hAnsi="Derby"/>
          <w:b/>
          <w:color w:val="0070C0"/>
          <w:sz w:val="28"/>
          <w:szCs w:val="28"/>
        </w:rPr>
      </w:pPr>
      <w:r w:rsidRPr="0059754A">
        <w:rPr>
          <w:rFonts w:ascii="Derby Cyr" w:hAnsi="Derby Cyr"/>
          <w:b/>
          <w:color w:val="0070C0"/>
          <w:sz w:val="28"/>
          <w:szCs w:val="28"/>
        </w:rPr>
        <w:t>БИБЛИОТЕЧНЫЕ ПРАКТИКИ</w:t>
      </w:r>
    </w:p>
    <w:p w:rsidR="002A76BD" w:rsidRPr="00E12155" w:rsidRDefault="002A76BD" w:rsidP="003F4B40">
      <w:pPr>
        <w:spacing w:after="0"/>
        <w:jc w:val="center"/>
        <w:rPr>
          <w:rFonts w:ascii="Derby" w:hAnsi="Derby"/>
          <w:b/>
          <w:color w:val="CC3300"/>
          <w:sz w:val="28"/>
          <w:szCs w:val="28"/>
        </w:rPr>
      </w:pPr>
    </w:p>
    <w:p w:rsidR="002A76BD" w:rsidRPr="00E12155" w:rsidRDefault="002A76BD" w:rsidP="003F4B40">
      <w:pPr>
        <w:spacing w:after="0"/>
        <w:jc w:val="center"/>
        <w:rPr>
          <w:rFonts w:ascii="Derby" w:hAnsi="Derby"/>
          <w:b/>
          <w:color w:val="0070C0"/>
          <w:sz w:val="28"/>
          <w:szCs w:val="28"/>
        </w:rPr>
      </w:pPr>
      <w:r w:rsidRPr="00E12155">
        <w:rPr>
          <w:rFonts w:ascii="Derby Cyr" w:hAnsi="Derby Cyr"/>
          <w:b/>
          <w:color w:val="0070C0"/>
          <w:sz w:val="28"/>
          <w:szCs w:val="28"/>
        </w:rPr>
        <w:t xml:space="preserve">ВЫСТУПЛЕНИЯ СПЕЦИАЛИСТОВ БИБЛИОТЕК </w:t>
      </w:r>
    </w:p>
    <w:p w:rsidR="002A76BD" w:rsidRPr="00E12155" w:rsidRDefault="002A76BD" w:rsidP="003F4B40">
      <w:pPr>
        <w:spacing w:after="0"/>
        <w:jc w:val="center"/>
        <w:rPr>
          <w:rFonts w:ascii="Derby" w:hAnsi="Derby"/>
          <w:b/>
          <w:color w:val="0070C0"/>
          <w:sz w:val="28"/>
          <w:szCs w:val="28"/>
        </w:rPr>
      </w:pPr>
      <w:r w:rsidRPr="00E12155">
        <w:rPr>
          <w:rFonts w:ascii="Derby Cyr" w:hAnsi="Derby Cyr"/>
          <w:b/>
          <w:color w:val="0070C0"/>
          <w:sz w:val="28"/>
          <w:szCs w:val="28"/>
        </w:rPr>
        <w:t>ПСКОВСКОЙ ОБЛАСТИ</w:t>
      </w:r>
    </w:p>
    <w:p w:rsidR="002A76BD" w:rsidRPr="00AF2C76" w:rsidRDefault="002A76BD" w:rsidP="009B10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 xml:space="preserve">Модераторы: </w:t>
      </w:r>
    </w:p>
    <w:p w:rsidR="002A76BD" w:rsidRPr="00532787" w:rsidRDefault="002A76BD" w:rsidP="0076042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32787">
        <w:rPr>
          <w:rFonts w:ascii="Times New Roman" w:hAnsi="Times New Roman"/>
          <w:b/>
          <w:sz w:val="28"/>
          <w:szCs w:val="28"/>
        </w:rPr>
        <w:t>Андреева Татьяна Петровна</w:t>
      </w:r>
      <w:r w:rsidRPr="00532787">
        <w:rPr>
          <w:rFonts w:ascii="Times New Roman" w:hAnsi="Times New Roman"/>
          <w:sz w:val="28"/>
          <w:szCs w:val="28"/>
        </w:rPr>
        <w:t>, директор МБУК «Островской центральной районной библиотеки»</w:t>
      </w:r>
      <w:r>
        <w:rPr>
          <w:rFonts w:ascii="Times New Roman" w:hAnsi="Times New Roman"/>
          <w:sz w:val="28"/>
          <w:szCs w:val="28"/>
        </w:rPr>
        <w:t>,</w:t>
      </w:r>
    </w:p>
    <w:p w:rsidR="002A76BD" w:rsidRPr="00CD5D92" w:rsidRDefault="002A76BD" w:rsidP="00CD5D9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Алексеева Екатерина Александровна</w:t>
      </w:r>
      <w:r w:rsidRPr="00532787">
        <w:rPr>
          <w:rFonts w:ascii="Times New Roman" w:hAnsi="Times New Roman"/>
          <w:b/>
          <w:sz w:val="28"/>
          <w:szCs w:val="28"/>
        </w:rPr>
        <w:t>,</w:t>
      </w:r>
      <w:r w:rsidRPr="00532787">
        <w:rPr>
          <w:rFonts w:ascii="Times New Roman" w:hAnsi="Times New Roman"/>
          <w:sz w:val="28"/>
          <w:szCs w:val="28"/>
        </w:rPr>
        <w:t xml:space="preserve"> заведующая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787">
        <w:rPr>
          <w:rFonts w:ascii="Times New Roman" w:hAnsi="Times New Roman"/>
          <w:sz w:val="28"/>
          <w:szCs w:val="28"/>
        </w:rPr>
        <w:t>отдел</w:t>
      </w:r>
      <w:r>
        <w:rPr>
          <w:rFonts w:ascii="Times New Roman" w:hAnsi="Times New Roman"/>
          <w:sz w:val="28"/>
          <w:szCs w:val="28"/>
        </w:rPr>
        <w:t>ом</w:t>
      </w:r>
      <w:r w:rsidRPr="00532787">
        <w:rPr>
          <w:rFonts w:ascii="Times New Roman" w:hAnsi="Times New Roman"/>
          <w:sz w:val="28"/>
          <w:szCs w:val="28"/>
        </w:rPr>
        <w:t xml:space="preserve"> координации деятельности библиотек области ГБУК «Псковская областная универсальная научная библиотека»</w:t>
      </w:r>
    </w:p>
    <w:p w:rsidR="002A76BD" w:rsidRPr="00CD5D92" w:rsidRDefault="002A76BD" w:rsidP="00CD5D9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Трофимова Вера Валерьевна, </w:t>
      </w:r>
      <w:r w:rsidRPr="00CD5D92">
        <w:rPr>
          <w:rFonts w:ascii="Times New Roman" w:hAnsi="Times New Roman"/>
          <w:bCs/>
          <w:sz w:val="28"/>
          <w:szCs w:val="28"/>
        </w:rPr>
        <w:t xml:space="preserve">заведующая </w:t>
      </w:r>
      <w:r>
        <w:rPr>
          <w:rFonts w:ascii="Times New Roman" w:hAnsi="Times New Roman"/>
          <w:bCs/>
          <w:sz w:val="28"/>
          <w:szCs w:val="28"/>
        </w:rPr>
        <w:t xml:space="preserve">сектором повышения квалификации отдела координации деятельности библиотек области ГБУК </w:t>
      </w:r>
      <w:r w:rsidRPr="00532787">
        <w:rPr>
          <w:rFonts w:ascii="Times New Roman" w:hAnsi="Times New Roman"/>
          <w:sz w:val="28"/>
          <w:szCs w:val="28"/>
        </w:rPr>
        <w:t>«Псковская областная универсальная научная библиотека»</w:t>
      </w:r>
    </w:p>
    <w:p w:rsidR="002A76BD" w:rsidRPr="00532787" w:rsidRDefault="002A76BD" w:rsidP="00CD5D92">
      <w:pPr>
        <w:pStyle w:val="ListParagraph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2A76BD" w:rsidRPr="00532787" w:rsidRDefault="002A76BD" w:rsidP="009B102F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32787">
        <w:rPr>
          <w:rFonts w:ascii="Times New Roman" w:hAnsi="Times New Roman"/>
          <w:b/>
          <w:i/>
          <w:sz w:val="28"/>
          <w:szCs w:val="28"/>
        </w:rPr>
        <w:t>Приветственное слово</w:t>
      </w:r>
    </w:p>
    <w:p w:rsidR="002A76BD" w:rsidRPr="00A74F8F" w:rsidRDefault="002A76BD" w:rsidP="003F4B4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76BD" w:rsidRPr="00AF2C76" w:rsidRDefault="002A76BD" w:rsidP="009B10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 xml:space="preserve">11.10 –11.30 </w:t>
      </w:r>
    </w:p>
    <w:p w:rsidR="002A76BD" w:rsidRPr="00AF2C76" w:rsidRDefault="002A76BD" w:rsidP="009B10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«Продвижение чтения:</w:t>
      </w:r>
      <w:r>
        <w:rPr>
          <w:rFonts w:ascii="Times New Roman" w:hAnsi="Times New Roman"/>
          <w:b/>
          <w:sz w:val="28"/>
          <w:szCs w:val="28"/>
        </w:rPr>
        <w:t xml:space="preserve"> практики, проекты, технологии»</w:t>
      </w:r>
    </w:p>
    <w:p w:rsidR="002A76BD" w:rsidRPr="00AF2C76" w:rsidRDefault="002A76BD" w:rsidP="003D264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AF2C76">
        <w:rPr>
          <w:rFonts w:ascii="Times New Roman" w:hAnsi="Times New Roman"/>
          <w:i/>
          <w:sz w:val="28"/>
          <w:szCs w:val="28"/>
        </w:rPr>
        <w:t>Голубева Антонина Евгеньевна,</w:t>
      </w:r>
    </w:p>
    <w:p w:rsidR="002A76BD" w:rsidRPr="00AF2C76" w:rsidRDefault="002A76BD" w:rsidP="003D264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AF2C76">
        <w:rPr>
          <w:rFonts w:ascii="Times New Roman" w:hAnsi="Times New Roman"/>
          <w:i/>
          <w:sz w:val="28"/>
          <w:szCs w:val="28"/>
        </w:rPr>
        <w:t xml:space="preserve"> главный специалист Регионального центра чтения  </w:t>
      </w:r>
    </w:p>
    <w:p w:rsidR="002A76BD" w:rsidRDefault="002A76BD" w:rsidP="003D264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AF2C76">
        <w:rPr>
          <w:rFonts w:ascii="Times New Roman" w:hAnsi="Times New Roman"/>
          <w:i/>
          <w:sz w:val="28"/>
          <w:szCs w:val="28"/>
        </w:rPr>
        <w:t>ГБУК «Псковская областная универсальная научная библиотека»</w:t>
      </w:r>
    </w:p>
    <w:p w:rsidR="002A76BD" w:rsidRPr="00E006C8" w:rsidRDefault="002A76BD" w:rsidP="003D2640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A76BD" w:rsidRPr="00E006C8" w:rsidRDefault="002A76BD" w:rsidP="001401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006C8">
        <w:rPr>
          <w:rFonts w:ascii="Times New Roman" w:hAnsi="Times New Roman"/>
          <w:b/>
          <w:sz w:val="28"/>
          <w:szCs w:val="28"/>
        </w:rPr>
        <w:t>11.30 – 11.50</w:t>
      </w:r>
    </w:p>
    <w:p w:rsidR="002A76BD" w:rsidRPr="0014011A" w:rsidRDefault="002A76BD" w:rsidP="001401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14011A">
        <w:rPr>
          <w:rFonts w:ascii="Times New Roman" w:hAnsi="Times New Roman"/>
          <w:b/>
          <w:sz w:val="28"/>
          <w:szCs w:val="28"/>
        </w:rPr>
        <w:t xml:space="preserve">Перестройка </w:t>
      </w:r>
      <w:r>
        <w:rPr>
          <w:rFonts w:ascii="Times New Roman" w:hAnsi="Times New Roman"/>
          <w:b/>
          <w:sz w:val="28"/>
          <w:szCs w:val="28"/>
        </w:rPr>
        <w:t>2020: новые реалии - новые идеи»</w:t>
      </w:r>
    </w:p>
    <w:p w:rsidR="002A76BD" w:rsidRDefault="002A76BD" w:rsidP="0014011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14011A">
        <w:rPr>
          <w:rFonts w:ascii="Times New Roman" w:hAnsi="Times New Roman"/>
          <w:i/>
          <w:sz w:val="28"/>
          <w:szCs w:val="28"/>
        </w:rPr>
        <w:t>Осадчая Ирина Валериановна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2A76BD" w:rsidRDefault="002A76BD" w:rsidP="0014011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директор осп «Псковская областная библиотека </w:t>
      </w:r>
    </w:p>
    <w:p w:rsidR="002A76BD" w:rsidRDefault="002A76BD" w:rsidP="0014011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для детей и юношества им. В. А. Каверина» </w:t>
      </w:r>
    </w:p>
    <w:p w:rsidR="002A76BD" w:rsidRPr="00CA72CA" w:rsidRDefault="002A76BD" w:rsidP="0014011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ГБУК «Псковская областная универсальная научная библиотека»</w:t>
      </w:r>
    </w:p>
    <w:p w:rsidR="002A76BD" w:rsidRPr="00AF2C76" w:rsidRDefault="002A76BD" w:rsidP="003D264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2A76BD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11.</w:t>
      </w:r>
      <w:r>
        <w:rPr>
          <w:rFonts w:ascii="Times New Roman" w:hAnsi="Times New Roman"/>
          <w:b/>
          <w:sz w:val="28"/>
          <w:szCs w:val="28"/>
        </w:rPr>
        <w:t>50</w:t>
      </w:r>
      <w:r w:rsidRPr="00AF2C76">
        <w:rPr>
          <w:rFonts w:ascii="Times New Roman" w:hAnsi="Times New Roman"/>
          <w:b/>
          <w:sz w:val="28"/>
          <w:szCs w:val="28"/>
        </w:rPr>
        <w:t xml:space="preserve"> – 1</w:t>
      </w:r>
      <w:r>
        <w:rPr>
          <w:rFonts w:ascii="Times New Roman" w:hAnsi="Times New Roman"/>
          <w:b/>
          <w:sz w:val="28"/>
          <w:szCs w:val="28"/>
        </w:rPr>
        <w:t>2</w:t>
      </w:r>
      <w:r w:rsidRPr="00AF2C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10</w:t>
      </w:r>
    </w:p>
    <w:p w:rsidR="002A76BD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«Портал НЭБ: новый формат обслуживания пользователей»</w:t>
      </w:r>
    </w:p>
    <w:p w:rsidR="002A76BD" w:rsidRDefault="002A76BD" w:rsidP="00E27D6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Летунова Ирина Владимировна, </w:t>
      </w:r>
    </w:p>
    <w:p w:rsidR="002A76BD" w:rsidRDefault="002A76BD" w:rsidP="00E27D6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Методист ц</w:t>
      </w:r>
      <w:r w:rsidRPr="00E27D63">
        <w:rPr>
          <w:rFonts w:ascii="Times New Roman" w:hAnsi="Times New Roman"/>
          <w:i/>
          <w:sz w:val="28"/>
          <w:szCs w:val="28"/>
        </w:rPr>
        <w:t>ентральн</w:t>
      </w:r>
      <w:r>
        <w:rPr>
          <w:rFonts w:ascii="Times New Roman" w:hAnsi="Times New Roman"/>
          <w:i/>
          <w:sz w:val="28"/>
          <w:szCs w:val="28"/>
        </w:rPr>
        <w:t>ой</w:t>
      </w:r>
      <w:r w:rsidRPr="00E27D63">
        <w:rPr>
          <w:rFonts w:ascii="Times New Roman" w:hAnsi="Times New Roman"/>
          <w:i/>
          <w:sz w:val="28"/>
          <w:szCs w:val="28"/>
        </w:rPr>
        <w:t xml:space="preserve"> районн</w:t>
      </w:r>
      <w:r>
        <w:rPr>
          <w:rFonts w:ascii="Times New Roman" w:hAnsi="Times New Roman"/>
          <w:i/>
          <w:sz w:val="28"/>
          <w:szCs w:val="28"/>
        </w:rPr>
        <w:t>ой</w:t>
      </w:r>
      <w:r w:rsidRPr="00E27D63">
        <w:rPr>
          <w:rFonts w:ascii="Times New Roman" w:hAnsi="Times New Roman"/>
          <w:i/>
          <w:sz w:val="28"/>
          <w:szCs w:val="28"/>
        </w:rPr>
        <w:t xml:space="preserve"> библиотек</w:t>
      </w:r>
      <w:r>
        <w:rPr>
          <w:rFonts w:ascii="Times New Roman" w:hAnsi="Times New Roman"/>
          <w:i/>
          <w:sz w:val="28"/>
          <w:szCs w:val="28"/>
        </w:rPr>
        <w:t>и</w:t>
      </w:r>
    </w:p>
    <w:p w:rsidR="002A76BD" w:rsidRPr="00E27D63" w:rsidRDefault="002A76BD" w:rsidP="00E27D6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МБУК</w:t>
      </w:r>
      <w:r w:rsidRPr="0059754A">
        <w:rPr>
          <w:rFonts w:ascii="Times New Roman" w:hAnsi="Times New Roman"/>
          <w:i/>
          <w:sz w:val="28"/>
          <w:szCs w:val="28"/>
        </w:rPr>
        <w:t xml:space="preserve"> </w:t>
      </w:r>
      <w:r w:rsidRPr="00E27D63">
        <w:rPr>
          <w:rFonts w:ascii="Times New Roman" w:hAnsi="Times New Roman"/>
          <w:i/>
          <w:sz w:val="28"/>
          <w:szCs w:val="28"/>
        </w:rPr>
        <w:t>Невельского района «Культура и досуг»</w:t>
      </w:r>
    </w:p>
    <w:p w:rsidR="002A76BD" w:rsidRDefault="002A76BD" w:rsidP="005975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0;margin-top:-56.25pt;width:601.5pt;height:844.5pt;z-index:-251660800;visibility:visible;mso-position-horizontal:left;mso-position-horizontal-relative:page">
            <v:imagedata r:id="rId6" o:title=""/>
            <w10:wrap anchorx="page"/>
          </v:shape>
        </w:pict>
      </w:r>
      <w:r w:rsidRPr="0071002A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2</w:t>
      </w:r>
      <w:r w:rsidRPr="00A74F8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</w:t>
      </w:r>
      <w:r w:rsidRPr="00A74F8F">
        <w:rPr>
          <w:rFonts w:ascii="Times New Roman" w:hAnsi="Times New Roman"/>
          <w:b/>
          <w:sz w:val="28"/>
          <w:szCs w:val="28"/>
        </w:rPr>
        <w:t>0 – 12.</w:t>
      </w:r>
      <w:r>
        <w:rPr>
          <w:rFonts w:ascii="Times New Roman" w:hAnsi="Times New Roman"/>
          <w:b/>
          <w:sz w:val="28"/>
          <w:szCs w:val="28"/>
        </w:rPr>
        <w:t>4</w:t>
      </w:r>
      <w:r w:rsidRPr="00A74F8F">
        <w:rPr>
          <w:rFonts w:ascii="Times New Roman" w:hAnsi="Times New Roman"/>
          <w:b/>
          <w:sz w:val="28"/>
          <w:szCs w:val="28"/>
        </w:rPr>
        <w:t xml:space="preserve">0 </w:t>
      </w:r>
      <w:r>
        <w:rPr>
          <w:rFonts w:ascii="Times New Roman" w:hAnsi="Times New Roman"/>
          <w:b/>
          <w:sz w:val="28"/>
          <w:szCs w:val="28"/>
        </w:rPr>
        <w:t>–</w:t>
      </w:r>
      <w:r w:rsidRPr="00CD5D9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Перерыв</w:t>
      </w:r>
    </w:p>
    <w:p w:rsidR="002A76BD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A76BD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1123pt;margin-top:-55.95pt;width:601.5pt;height:844.4pt;z-index:-251657728;visibility:visible;mso-position-horizontal:right;mso-position-horizontal-relative:page">
            <v:imagedata r:id="rId7" o:title=""/>
            <w10:wrap anchorx="page"/>
          </v:shape>
        </w:pict>
      </w:r>
    </w:p>
    <w:p w:rsidR="002A76BD" w:rsidRDefault="002A76BD" w:rsidP="005975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1123pt;margin-top:-55.95pt;width:601.5pt;height:844.4pt;z-index:-251656704;visibility:visible;mso-position-horizontal:right;mso-position-horizontal-relative:page">
            <v:imagedata r:id="rId7" o:title=""/>
            <w10:wrap anchorx="page"/>
          </v:shape>
        </w:pict>
      </w:r>
      <w:r>
        <w:rPr>
          <w:rFonts w:ascii="Times New Roman" w:hAnsi="Times New Roman"/>
          <w:b/>
          <w:sz w:val="28"/>
          <w:szCs w:val="28"/>
        </w:rPr>
        <w:t>12.40 – 13.00</w:t>
      </w:r>
    </w:p>
    <w:p w:rsidR="002A76BD" w:rsidRPr="00532787" w:rsidRDefault="002A76BD" w:rsidP="0059754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32787">
        <w:rPr>
          <w:rFonts w:ascii="Times New Roman" w:hAnsi="Times New Roman"/>
          <w:b/>
          <w:sz w:val="28"/>
          <w:szCs w:val="28"/>
        </w:rPr>
        <w:t xml:space="preserve"> «</w:t>
      </w:r>
      <w:r w:rsidRPr="002A5525">
        <w:rPr>
          <w:rFonts w:ascii="Times New Roman" w:hAnsi="Times New Roman"/>
          <w:b/>
          <w:sz w:val="28"/>
          <w:szCs w:val="28"/>
        </w:rPr>
        <w:t>Заселяем Интернет: работа</w:t>
      </w:r>
      <w:r>
        <w:rPr>
          <w:rFonts w:ascii="Times New Roman" w:hAnsi="Times New Roman"/>
          <w:b/>
          <w:sz w:val="28"/>
          <w:szCs w:val="28"/>
        </w:rPr>
        <w:t xml:space="preserve"> Островской ЦРБ в онлайн-режиме</w:t>
      </w:r>
      <w:r w:rsidRPr="00532787">
        <w:rPr>
          <w:rFonts w:ascii="Times New Roman" w:hAnsi="Times New Roman"/>
          <w:b/>
          <w:sz w:val="28"/>
          <w:szCs w:val="28"/>
        </w:rPr>
        <w:t>»</w:t>
      </w:r>
    </w:p>
    <w:p w:rsidR="002A76BD" w:rsidRDefault="002A76BD" w:rsidP="0053278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Гинчак Надежда Анатольевна, </w:t>
      </w:r>
    </w:p>
    <w:p w:rsidR="002A76BD" w:rsidRDefault="002A76BD" w:rsidP="0053278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заместитель директора </w:t>
      </w:r>
    </w:p>
    <w:p w:rsidR="002A76BD" w:rsidRPr="00532787" w:rsidRDefault="002A76BD" w:rsidP="00532787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МБУК «Островская центральная районная библиотека»</w:t>
      </w:r>
    </w:p>
    <w:p w:rsidR="002A76BD" w:rsidRPr="00A74F8F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A76BD" w:rsidRDefault="002A76BD" w:rsidP="003D26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AF2C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0</w:t>
      </w:r>
      <w:r w:rsidRPr="00AF2C76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 xml:space="preserve"> – 13.20</w:t>
      </w:r>
    </w:p>
    <w:p w:rsidR="002A76BD" w:rsidRDefault="002A76BD" w:rsidP="003D26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75C45">
        <w:rPr>
          <w:rFonts w:ascii="Times New Roman" w:hAnsi="Times New Roman"/>
          <w:b/>
          <w:sz w:val="28"/>
          <w:szCs w:val="28"/>
        </w:rPr>
        <w:t>«Топ — 6»: 6 современных способов популяризации книги и чтения из опыта работы Опочецкой районн</w:t>
      </w:r>
      <w:r>
        <w:rPr>
          <w:rFonts w:ascii="Times New Roman" w:hAnsi="Times New Roman"/>
          <w:b/>
          <w:sz w:val="28"/>
          <w:szCs w:val="28"/>
        </w:rPr>
        <w:t>ой библиотеки им. А. С. Пушкина</w:t>
      </w:r>
    </w:p>
    <w:p w:rsidR="002A76BD" w:rsidRDefault="002A76BD" w:rsidP="00C75C4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Жовнерик Ирина Николаевна, </w:t>
      </w:r>
    </w:p>
    <w:p w:rsidR="002A76BD" w:rsidRDefault="002A76BD" w:rsidP="00C75C45">
      <w:pPr>
        <w:spacing w:after="0"/>
        <w:jc w:val="right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>з</w:t>
      </w: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>аведующая отделом методико-библиографической работы</w:t>
      </w:r>
    </w:p>
    <w:p w:rsidR="002A76BD" w:rsidRDefault="002A76BD" w:rsidP="00C75C45">
      <w:pPr>
        <w:spacing w:after="0"/>
        <w:jc w:val="right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>Опочецк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ой</w:t>
      </w: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районн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ой</w:t>
      </w: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библиотек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и</w:t>
      </w: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им. А. С. Пушкина</w:t>
      </w:r>
    </w:p>
    <w:p w:rsidR="002A76BD" w:rsidRPr="00C75C45" w:rsidRDefault="002A76BD" w:rsidP="00C75C4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МБУК </w:t>
      </w:r>
      <w:r w:rsidRPr="00C75C45">
        <w:rPr>
          <w:rFonts w:ascii="Times New Roman" w:hAnsi="Times New Roman"/>
          <w:i/>
          <w:noProof/>
          <w:sz w:val="28"/>
          <w:szCs w:val="28"/>
          <w:lang w:eastAsia="ru-RU"/>
        </w:rPr>
        <w:t>«Опоч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ецкий районный центр культуры»</w:t>
      </w:r>
    </w:p>
    <w:p w:rsidR="002A76BD" w:rsidRPr="00A74F8F" w:rsidRDefault="002A76BD" w:rsidP="003D264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76BD" w:rsidRDefault="002A76BD" w:rsidP="007100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F2C7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</w:t>
      </w:r>
      <w:r w:rsidRPr="00AF2C7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</w:t>
      </w:r>
      <w:r w:rsidRPr="00AF2C76">
        <w:rPr>
          <w:rFonts w:ascii="Times New Roman" w:hAnsi="Times New Roman"/>
          <w:b/>
          <w:sz w:val="28"/>
          <w:szCs w:val="28"/>
        </w:rPr>
        <w:t>0 – 13.</w:t>
      </w:r>
      <w:r>
        <w:rPr>
          <w:rFonts w:ascii="Times New Roman" w:hAnsi="Times New Roman"/>
          <w:b/>
          <w:sz w:val="28"/>
          <w:szCs w:val="28"/>
        </w:rPr>
        <w:t>4</w:t>
      </w:r>
      <w:r w:rsidRPr="00AF2C76">
        <w:rPr>
          <w:rFonts w:ascii="Times New Roman" w:hAnsi="Times New Roman"/>
          <w:b/>
          <w:sz w:val="28"/>
          <w:szCs w:val="28"/>
        </w:rPr>
        <w:t>0</w:t>
      </w:r>
    </w:p>
    <w:p w:rsidR="002A76BD" w:rsidRPr="0027629B" w:rsidRDefault="002A76BD" w:rsidP="007100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629B">
        <w:rPr>
          <w:rFonts w:ascii="Times New Roman" w:hAnsi="Times New Roman"/>
          <w:b/>
          <w:sz w:val="28"/>
          <w:szCs w:val="28"/>
        </w:rPr>
        <w:t>«Обычные/необычные формы популяризации книги и чтения: практический опыт</w:t>
      </w:r>
      <w:r>
        <w:rPr>
          <w:rFonts w:ascii="Times New Roman" w:hAnsi="Times New Roman"/>
          <w:b/>
          <w:sz w:val="28"/>
          <w:szCs w:val="28"/>
        </w:rPr>
        <w:t xml:space="preserve"> Библиотеки им. И.Н. Григорьева»</w:t>
      </w:r>
    </w:p>
    <w:p w:rsidR="002A76BD" w:rsidRPr="0071002A" w:rsidRDefault="002A76BD" w:rsidP="0071002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71002A">
        <w:rPr>
          <w:rFonts w:ascii="Times New Roman" w:hAnsi="Times New Roman"/>
          <w:i/>
          <w:sz w:val="28"/>
          <w:szCs w:val="28"/>
        </w:rPr>
        <w:t>Копаницкая Наталья Ивановна,</w:t>
      </w:r>
    </w:p>
    <w:p w:rsidR="002A76BD" w:rsidRPr="0071002A" w:rsidRDefault="002A76BD" w:rsidP="0071002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71002A">
        <w:rPr>
          <w:rFonts w:ascii="Times New Roman" w:hAnsi="Times New Roman"/>
          <w:i/>
          <w:sz w:val="28"/>
          <w:szCs w:val="28"/>
        </w:rPr>
        <w:t xml:space="preserve">заведующий Библиотекой-Центром общения и информации </w:t>
      </w:r>
    </w:p>
    <w:p w:rsidR="002A76BD" w:rsidRDefault="002A76BD" w:rsidP="0071002A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71002A">
        <w:rPr>
          <w:rFonts w:ascii="Times New Roman" w:hAnsi="Times New Roman"/>
          <w:i/>
          <w:sz w:val="28"/>
          <w:szCs w:val="28"/>
        </w:rPr>
        <w:t>им. И. Н. Григорьева</w:t>
      </w:r>
      <w:r w:rsidRPr="00532787">
        <w:rPr>
          <w:rFonts w:ascii="Times New Roman" w:hAnsi="Times New Roman"/>
          <w:i/>
          <w:sz w:val="28"/>
          <w:szCs w:val="28"/>
        </w:rPr>
        <w:t xml:space="preserve"> МАУК «ЦБС» г. Пскова</w:t>
      </w:r>
      <w:r w:rsidRPr="0071002A">
        <w:rPr>
          <w:rFonts w:ascii="Times New Roman" w:hAnsi="Times New Roman"/>
          <w:i/>
          <w:sz w:val="28"/>
          <w:szCs w:val="28"/>
        </w:rPr>
        <w:t>.</w:t>
      </w:r>
    </w:p>
    <w:p w:rsidR="002A76BD" w:rsidRPr="00C75C45" w:rsidRDefault="002A76BD" w:rsidP="0071002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75C45">
        <w:rPr>
          <w:rFonts w:ascii="Times New Roman" w:hAnsi="Times New Roman"/>
          <w:b/>
          <w:sz w:val="28"/>
          <w:szCs w:val="28"/>
        </w:rPr>
        <w:t>13.40 – 14.00</w:t>
      </w:r>
    </w:p>
    <w:p w:rsidR="002A76BD" w:rsidRDefault="002A76BD" w:rsidP="007100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40AC">
        <w:rPr>
          <w:rFonts w:ascii="Times New Roman" w:hAnsi="Times New Roman"/>
          <w:b/>
          <w:sz w:val="28"/>
          <w:szCs w:val="28"/>
        </w:rPr>
        <w:t>«Как с помощью интернет-пространства организовать увлекательную читательскую деятельнос</w:t>
      </w:r>
      <w:r>
        <w:rPr>
          <w:rFonts w:ascii="Times New Roman" w:hAnsi="Times New Roman"/>
          <w:b/>
          <w:sz w:val="28"/>
          <w:szCs w:val="28"/>
        </w:rPr>
        <w:t>ть: из опыта работы библиотеки»</w:t>
      </w:r>
    </w:p>
    <w:p w:rsidR="002A76BD" w:rsidRPr="007740AC" w:rsidRDefault="002A76BD" w:rsidP="007740AC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7740AC">
        <w:rPr>
          <w:rFonts w:ascii="Times New Roman" w:hAnsi="Times New Roman"/>
          <w:i/>
          <w:sz w:val="28"/>
          <w:szCs w:val="28"/>
        </w:rPr>
        <w:t>Дунаева Анна Сергеевна,</w:t>
      </w:r>
    </w:p>
    <w:p w:rsidR="002A76BD" w:rsidRDefault="002A76BD" w:rsidP="007740AC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7740AC">
        <w:rPr>
          <w:rFonts w:ascii="Times New Roman" w:hAnsi="Times New Roman"/>
          <w:i/>
          <w:sz w:val="28"/>
          <w:szCs w:val="28"/>
        </w:rPr>
        <w:t>заведующая сектором мультимедийных технологий</w:t>
      </w:r>
    </w:p>
    <w:p w:rsidR="002A76BD" w:rsidRPr="007740AC" w:rsidRDefault="002A76BD" w:rsidP="007740A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27629B">
        <w:rPr>
          <w:rFonts w:ascii="Times New Roman" w:hAnsi="Times New Roman"/>
          <w:i/>
          <w:sz w:val="28"/>
          <w:szCs w:val="28"/>
        </w:rPr>
        <w:t>модельной библиотек</w:t>
      </w:r>
      <w:r>
        <w:rPr>
          <w:rFonts w:ascii="Times New Roman" w:hAnsi="Times New Roman"/>
          <w:i/>
          <w:sz w:val="28"/>
          <w:szCs w:val="28"/>
        </w:rPr>
        <w:t>и</w:t>
      </w:r>
      <w:r w:rsidRPr="0027629B">
        <w:rPr>
          <w:rFonts w:ascii="Times New Roman" w:hAnsi="Times New Roman"/>
          <w:i/>
          <w:sz w:val="28"/>
          <w:szCs w:val="28"/>
        </w:rPr>
        <w:t xml:space="preserve"> нового поколения </w:t>
      </w:r>
    </w:p>
    <w:p w:rsidR="002A76BD" w:rsidRPr="0027629B" w:rsidRDefault="002A76BD" w:rsidP="0027629B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27629B">
        <w:rPr>
          <w:rFonts w:ascii="Times New Roman" w:hAnsi="Times New Roman"/>
          <w:i/>
          <w:sz w:val="28"/>
          <w:szCs w:val="28"/>
        </w:rPr>
        <w:t>«БиблиоЛюб» МАУК «ЦБС» г. Пскова</w:t>
      </w:r>
    </w:p>
    <w:p w:rsidR="002A76BD" w:rsidRPr="00A74F8F" w:rsidRDefault="002A76BD" w:rsidP="003D264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76BD" w:rsidRDefault="002A76BD" w:rsidP="00A74F8F">
      <w:pPr>
        <w:spacing w:after="0"/>
        <w:jc w:val="center"/>
        <w:rPr>
          <w:rFonts w:ascii="Derby" w:hAnsi="Derby"/>
          <w:color w:val="0070C0"/>
          <w:sz w:val="28"/>
          <w:szCs w:val="28"/>
        </w:rPr>
      </w:pPr>
    </w:p>
    <w:p w:rsidR="002A76BD" w:rsidRDefault="002A76BD" w:rsidP="00A74F8F">
      <w:pPr>
        <w:spacing w:after="0"/>
        <w:jc w:val="center"/>
        <w:rPr>
          <w:rFonts w:ascii="Derby" w:hAnsi="Derby"/>
          <w:color w:val="0070C0"/>
          <w:sz w:val="28"/>
          <w:szCs w:val="28"/>
        </w:rPr>
      </w:pPr>
    </w:p>
    <w:p w:rsidR="002A76BD" w:rsidRPr="0059754A" w:rsidRDefault="002A76BD" w:rsidP="00A74F8F">
      <w:pPr>
        <w:spacing w:after="0"/>
        <w:jc w:val="center"/>
        <w:rPr>
          <w:rFonts w:ascii="Derby" w:hAnsi="Derby"/>
          <w:b/>
          <w:bCs/>
          <w:color w:val="0070C0"/>
          <w:sz w:val="28"/>
          <w:szCs w:val="28"/>
        </w:rPr>
      </w:pPr>
      <w:r w:rsidRPr="0059754A">
        <w:rPr>
          <w:rFonts w:ascii="Derby Cyr" w:hAnsi="Derby Cyr"/>
          <w:b/>
          <w:bCs/>
          <w:color w:val="0070C0"/>
          <w:sz w:val="28"/>
          <w:szCs w:val="28"/>
        </w:rPr>
        <w:t>ОБМЕН МНЕНИЯМИ</w:t>
      </w:r>
    </w:p>
    <w:p w:rsidR="002A76BD" w:rsidRPr="0059754A" w:rsidRDefault="002A76BD" w:rsidP="00A74F8F">
      <w:pPr>
        <w:spacing w:after="0"/>
        <w:jc w:val="center"/>
        <w:rPr>
          <w:rFonts w:ascii="Derby" w:hAnsi="Derby"/>
          <w:b/>
          <w:bCs/>
          <w:color w:val="0070C0"/>
          <w:sz w:val="28"/>
          <w:szCs w:val="28"/>
        </w:rPr>
      </w:pPr>
    </w:p>
    <w:p w:rsidR="002A76BD" w:rsidRPr="0059754A" w:rsidRDefault="002A76BD" w:rsidP="00A74F8F">
      <w:pPr>
        <w:spacing w:after="0"/>
        <w:jc w:val="center"/>
        <w:rPr>
          <w:rFonts w:ascii="Derby" w:hAnsi="Derby"/>
          <w:b/>
          <w:bCs/>
          <w:color w:val="0070C0"/>
          <w:sz w:val="28"/>
          <w:szCs w:val="28"/>
        </w:rPr>
      </w:pPr>
      <w:r w:rsidRPr="0059754A">
        <w:rPr>
          <w:rFonts w:ascii="Derby Cyr" w:hAnsi="Derby Cyr"/>
          <w:b/>
          <w:bCs/>
          <w:color w:val="0070C0"/>
          <w:sz w:val="28"/>
          <w:szCs w:val="28"/>
        </w:rPr>
        <w:t xml:space="preserve">ПОДВЕДЕНИЕ ИТОГОВ </w:t>
      </w:r>
    </w:p>
    <w:p w:rsidR="002A76BD" w:rsidRPr="0059754A" w:rsidRDefault="002A76BD" w:rsidP="00F7588C">
      <w:pPr>
        <w:spacing w:after="0"/>
        <w:jc w:val="center"/>
        <w:rPr>
          <w:rFonts w:ascii="Derby" w:hAnsi="Derby"/>
          <w:b/>
          <w:bCs/>
          <w:color w:val="0070C0"/>
          <w:sz w:val="28"/>
          <w:szCs w:val="28"/>
        </w:rPr>
      </w:pPr>
      <w:r w:rsidRPr="0059754A">
        <w:rPr>
          <w:rFonts w:ascii="Derby Cyr" w:hAnsi="Derby Cyr"/>
          <w:b/>
          <w:bCs/>
          <w:color w:val="0070C0"/>
          <w:sz w:val="28"/>
          <w:szCs w:val="28"/>
        </w:rPr>
        <w:t>МЕЖРАЙОННОГО КРУГЛОГО СТОЛА</w:t>
      </w:r>
    </w:p>
    <w:p w:rsidR="002A76BD" w:rsidRPr="0059754A" w:rsidRDefault="002A76BD" w:rsidP="003F4B40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2A76BD" w:rsidRPr="0059754A" w:rsidSect="00570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lekino">
    <w:altName w:val="Courier New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erby Cyr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Derb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5EA2"/>
    <w:multiLevelType w:val="hybridMultilevel"/>
    <w:tmpl w:val="90A8F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6513"/>
    <w:rsid w:val="00066700"/>
    <w:rsid w:val="000E44FC"/>
    <w:rsid w:val="0014011A"/>
    <w:rsid w:val="001864A0"/>
    <w:rsid w:val="0027629B"/>
    <w:rsid w:val="002A5525"/>
    <w:rsid w:val="002A76BD"/>
    <w:rsid w:val="002C7974"/>
    <w:rsid w:val="00365640"/>
    <w:rsid w:val="00393E47"/>
    <w:rsid w:val="003D2640"/>
    <w:rsid w:val="003F4B40"/>
    <w:rsid w:val="004506AE"/>
    <w:rsid w:val="00532787"/>
    <w:rsid w:val="0057069D"/>
    <w:rsid w:val="005872E2"/>
    <w:rsid w:val="0059754A"/>
    <w:rsid w:val="005E7D7E"/>
    <w:rsid w:val="0060693B"/>
    <w:rsid w:val="00681BEE"/>
    <w:rsid w:val="0071002A"/>
    <w:rsid w:val="00760424"/>
    <w:rsid w:val="007740AC"/>
    <w:rsid w:val="008B5725"/>
    <w:rsid w:val="008F7D66"/>
    <w:rsid w:val="009B102F"/>
    <w:rsid w:val="00A74F8F"/>
    <w:rsid w:val="00AF2C76"/>
    <w:rsid w:val="00AF37FB"/>
    <w:rsid w:val="00AF6513"/>
    <w:rsid w:val="00B2245C"/>
    <w:rsid w:val="00BD70D2"/>
    <w:rsid w:val="00C31C54"/>
    <w:rsid w:val="00C75C45"/>
    <w:rsid w:val="00CA72CA"/>
    <w:rsid w:val="00CD5D92"/>
    <w:rsid w:val="00DE4ECA"/>
    <w:rsid w:val="00E006C8"/>
    <w:rsid w:val="00E12155"/>
    <w:rsid w:val="00E27D63"/>
    <w:rsid w:val="00E40A0D"/>
    <w:rsid w:val="00E83D5E"/>
    <w:rsid w:val="00EE1F14"/>
    <w:rsid w:val="00EE50C2"/>
    <w:rsid w:val="00F7588C"/>
    <w:rsid w:val="00FE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69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327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F7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7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441</Words>
  <Characters>2515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Verunchik</dc:creator>
  <cp:keywords/>
  <dc:description/>
  <cp:lastModifiedBy>Julia</cp:lastModifiedBy>
  <cp:revision>2</cp:revision>
  <cp:lastPrinted>2021-01-25T08:50:00Z</cp:lastPrinted>
  <dcterms:created xsi:type="dcterms:W3CDTF">2021-02-24T06:14:00Z</dcterms:created>
  <dcterms:modified xsi:type="dcterms:W3CDTF">2021-02-24T06:14:00Z</dcterms:modified>
</cp:coreProperties>
</file>